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661D3B" w:rsidRPr="00661D3B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661D3B" w:rsidRPr="00661D3B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661D3B" w:rsidRPr="00661D3B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661D3B" w:rsidRPr="00661D3B">
        <w:rPr>
          <w:rFonts w:ascii="Tahoma" w:hAnsi="Tahoma" w:cs="Tahoma"/>
          <w:b/>
          <w:sz w:val="20"/>
        </w:rPr>
        <w:t>ZP/DK-40/12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C48" w:rsidRDefault="00C93C48">
      <w:r>
        <w:separator/>
      </w:r>
    </w:p>
  </w:endnote>
  <w:endnote w:type="continuationSeparator" w:id="0">
    <w:p w:rsidR="00C93C48" w:rsidRDefault="00C93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1D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1D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3C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C48" w:rsidRDefault="00C93C48">
      <w:r>
        <w:separator/>
      </w:r>
    </w:p>
  </w:footnote>
  <w:footnote w:type="continuationSeparator" w:id="0">
    <w:p w:rsidR="00C93C48" w:rsidRDefault="00C93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3B" w:rsidRDefault="00661D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3B" w:rsidRDefault="00661D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3B" w:rsidRDefault="00661D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C48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61D3B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93C48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2012-11-12T12:22:00Z</dcterms:created>
  <dcterms:modified xsi:type="dcterms:W3CDTF">2012-11-12T12:22:00Z</dcterms:modified>
</cp:coreProperties>
</file>