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83883" w:rsidRPr="00F83883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83883" w:rsidRPr="00F8388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83883" w:rsidP="009A21D7">
      <w:pPr>
        <w:pStyle w:val="Tekstpodstawowywcity"/>
        <w:spacing w:line="360" w:lineRule="auto"/>
        <w:ind w:firstLine="0"/>
      </w:pPr>
      <w:r w:rsidRPr="00F83883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862" w:rsidRDefault="009D1862">
      <w:r>
        <w:separator/>
      </w:r>
    </w:p>
  </w:endnote>
  <w:endnote w:type="continuationSeparator" w:id="0">
    <w:p w:rsidR="009D1862" w:rsidRDefault="009D1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83883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83883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883" w:rsidRDefault="00F838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862" w:rsidRDefault="009D1862">
      <w:r>
        <w:separator/>
      </w:r>
    </w:p>
  </w:footnote>
  <w:footnote w:type="continuationSeparator" w:id="0">
    <w:p w:rsidR="009D1862" w:rsidRDefault="009D1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883" w:rsidRDefault="00F838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883" w:rsidRDefault="00F838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883" w:rsidRDefault="00F838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862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9D1862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  <w:rsid w:val="00F8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2</cp:revision>
  <cp:lastPrinted>2010-01-07T09:39:00Z</cp:lastPrinted>
  <dcterms:created xsi:type="dcterms:W3CDTF">2012-11-13T12:35:00Z</dcterms:created>
  <dcterms:modified xsi:type="dcterms:W3CDTF">2012-11-13T12:35:00Z</dcterms:modified>
</cp:coreProperties>
</file>