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BA0F7E" w:rsidRPr="00BA0F7E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BA0F7E" w:rsidRPr="00BA0F7E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BA0F7E" w:rsidRPr="00BA0F7E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BA0F7E" w:rsidRPr="00BA0F7E">
        <w:rPr>
          <w:rFonts w:ascii="Tahoma" w:hAnsi="Tahoma" w:cs="Tahoma"/>
          <w:b/>
          <w:sz w:val="20"/>
        </w:rPr>
        <w:t>ZP/DK-40/12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BDB" w:rsidRDefault="00237BDB">
      <w:r>
        <w:separator/>
      </w:r>
    </w:p>
  </w:endnote>
  <w:endnote w:type="continuationSeparator" w:id="0">
    <w:p w:rsidR="00237BDB" w:rsidRDefault="00237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F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F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7B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BDB" w:rsidRDefault="00237BDB">
      <w:r>
        <w:separator/>
      </w:r>
    </w:p>
  </w:footnote>
  <w:footnote w:type="continuationSeparator" w:id="0">
    <w:p w:rsidR="00237BDB" w:rsidRDefault="00237B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7E" w:rsidRDefault="00BA0F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7E" w:rsidRDefault="00BA0F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7E" w:rsidRDefault="00BA0F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BDB"/>
    <w:rsid w:val="000A5EC4"/>
    <w:rsid w:val="00212828"/>
    <w:rsid w:val="00237BDB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A0F7E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2012-11-12T12:22:00Z</dcterms:created>
  <dcterms:modified xsi:type="dcterms:W3CDTF">2012-11-12T12:22:00Z</dcterms:modified>
</cp:coreProperties>
</file>