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066A5" w:rsidP="007478A0">
      <w:pPr>
        <w:rPr>
          <w:b/>
          <w:bCs/>
        </w:rPr>
      </w:pPr>
      <w:r w:rsidRPr="005066A5">
        <w:rPr>
          <w:b/>
          <w:bCs/>
        </w:rPr>
        <w:t>Politechnika Częstochowska</w:t>
      </w:r>
    </w:p>
    <w:p w:rsidR="0033076C" w:rsidRDefault="005066A5">
      <w:pPr>
        <w:rPr>
          <w:b/>
          <w:bCs/>
        </w:rPr>
      </w:pPr>
      <w:r w:rsidRPr="005066A5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5066A5">
        <w:rPr>
          <w:b/>
          <w:bCs/>
        </w:rPr>
        <w:t>69</w:t>
      </w:r>
    </w:p>
    <w:p w:rsidR="0033076C" w:rsidRDefault="005066A5">
      <w:pPr>
        <w:rPr>
          <w:b/>
          <w:bCs/>
        </w:rPr>
      </w:pPr>
      <w:r w:rsidRPr="005066A5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5066A5">
        <w:rPr>
          <w:b/>
          <w:bCs/>
        </w:rPr>
        <w:t>Częstochowa</w:t>
      </w:r>
    </w:p>
    <w:p w:rsidR="001E0FFD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D74329">
        <w:rPr>
          <w:b/>
          <w:bCs/>
        </w:rPr>
        <w:t>RK-1027/12</w:t>
      </w:r>
    </w:p>
    <w:p w:rsidR="0033076C" w:rsidRDefault="005066A5">
      <w:pPr>
        <w:pStyle w:val="Nagwek"/>
        <w:tabs>
          <w:tab w:val="clear" w:pos="4536"/>
        </w:tabs>
        <w:spacing w:before="720" w:after="720"/>
      </w:pPr>
      <w:r w:rsidRPr="005066A5">
        <w:rPr>
          <w:b/>
          <w:bCs/>
        </w:rPr>
        <w:t>ZP/U-37/A/12</w:t>
      </w:r>
      <w:r w:rsidR="0033076C">
        <w:tab/>
        <w:t xml:space="preserve"> </w:t>
      </w:r>
      <w:r w:rsidRPr="005066A5">
        <w:t>Częstochowa</w:t>
      </w:r>
      <w:r w:rsidR="0033076C">
        <w:t xml:space="preserve"> dnia: </w:t>
      </w:r>
      <w:r w:rsidRPr="005066A5">
        <w:t>2012-11-09</w:t>
      </w:r>
    </w:p>
    <w:p w:rsidR="0033076C" w:rsidRDefault="001E0FFD">
      <w:pPr>
        <w:ind w:left="5245"/>
        <w:rPr>
          <w:b/>
        </w:rPr>
      </w:pPr>
      <w:r>
        <w:rPr>
          <w:b/>
        </w:rPr>
        <w:t>Do uczestnicy postępowania</w:t>
      </w:r>
    </w:p>
    <w:p w:rsidR="001E0FFD" w:rsidRDefault="001E0FFD">
      <w:pPr>
        <w:ind w:left="5245"/>
        <w:rPr>
          <w:b/>
        </w:rPr>
      </w:pPr>
      <w:r>
        <w:rPr>
          <w:b/>
        </w:rPr>
        <w:t>w sprawie. ZP/U-37/A/12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5066A5" w:rsidRPr="005066A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066A5">
      <w:pPr>
        <w:spacing w:before="120" w:after="120"/>
        <w:jc w:val="center"/>
        <w:rPr>
          <w:b/>
        </w:rPr>
      </w:pPr>
      <w:r w:rsidRPr="005066A5">
        <w:rPr>
          <w:b/>
        </w:rPr>
        <w:t>Wykonanie elementów tytanowych według załączonego rysunku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066A5" w:rsidTr="004E007D">
        <w:trPr>
          <w:cantSplit/>
        </w:trPr>
        <w:tc>
          <w:tcPr>
            <w:tcW w:w="9210" w:type="dxa"/>
          </w:tcPr>
          <w:p w:rsidR="005066A5" w:rsidRDefault="005066A5" w:rsidP="004E007D">
            <w:pPr>
              <w:spacing w:line="360" w:lineRule="auto"/>
              <w:ind w:firstLine="284"/>
              <w:jc w:val="both"/>
              <w:rPr>
                <w:b/>
              </w:rPr>
            </w:pPr>
            <w:r w:rsidRPr="005066A5">
              <w:rPr>
                <w:b/>
              </w:rPr>
              <w:t>Fabryka Narzędzi Medycznych CHIRMED Marcin Dyner</w:t>
            </w:r>
          </w:p>
          <w:p w:rsidR="005066A5" w:rsidRDefault="005066A5" w:rsidP="004E007D">
            <w:pPr>
              <w:spacing w:line="360" w:lineRule="auto"/>
              <w:ind w:firstLine="284"/>
              <w:jc w:val="both"/>
              <w:rPr>
                <w:b/>
              </w:rPr>
            </w:pPr>
            <w:r w:rsidRPr="005066A5">
              <w:rPr>
                <w:b/>
              </w:rPr>
              <w:t>Mstowska</w:t>
            </w:r>
            <w:r>
              <w:rPr>
                <w:b/>
              </w:rPr>
              <w:t xml:space="preserve"> </w:t>
            </w:r>
            <w:r w:rsidRPr="005066A5">
              <w:rPr>
                <w:b/>
              </w:rPr>
              <w:t>8a</w:t>
            </w:r>
          </w:p>
          <w:p w:rsidR="005066A5" w:rsidRDefault="005066A5" w:rsidP="004E007D">
            <w:pPr>
              <w:spacing w:line="360" w:lineRule="auto"/>
              <w:ind w:firstLine="284"/>
              <w:jc w:val="both"/>
              <w:rPr>
                <w:b/>
              </w:rPr>
            </w:pPr>
            <w:r w:rsidRPr="005066A5">
              <w:rPr>
                <w:b/>
              </w:rPr>
              <w:t>42-240</w:t>
            </w:r>
            <w:r>
              <w:rPr>
                <w:b/>
              </w:rPr>
              <w:t xml:space="preserve"> </w:t>
            </w:r>
            <w:r w:rsidRPr="005066A5">
              <w:rPr>
                <w:b/>
              </w:rPr>
              <w:t>Rudniki</w:t>
            </w:r>
          </w:p>
          <w:p w:rsidR="005066A5" w:rsidRDefault="005066A5" w:rsidP="004E007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5066A5">
              <w:rPr>
                <w:b/>
              </w:rPr>
              <w:t>4 674.00 zł</w:t>
            </w:r>
          </w:p>
          <w:p w:rsidR="005066A5" w:rsidRDefault="005066A5" w:rsidP="004E007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66A5" w:rsidRDefault="005066A5" w:rsidP="004E007D">
            <w:pPr>
              <w:spacing w:line="360" w:lineRule="auto"/>
              <w:ind w:firstLine="284"/>
              <w:jc w:val="both"/>
            </w:pPr>
            <w:r w:rsidRPr="005066A5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1E0FFD" w:rsidRDefault="001E0FFD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066A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066A5" w:rsidRPr="005811DF" w:rsidTr="004E007D">
        <w:tc>
          <w:tcPr>
            <w:tcW w:w="540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Fabryka Narzędzi Medycznych CHIRMED Marcin Dyner</w:t>
            </w:r>
          </w:p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Mstowska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42-240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Rudniki</w:t>
            </w:r>
          </w:p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066A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066A5" w:rsidRPr="005811DF" w:rsidRDefault="005066A5" w:rsidP="004E00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6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066A5">
        <w:t xml:space="preserve"> </w:t>
      </w:r>
      <w:r w:rsidR="001E0FFD">
        <w:t>nie krótszym niż 5</w:t>
      </w:r>
      <w:r w:rsidR="005066A5" w:rsidRPr="0012155B">
        <w:t xml:space="preserve"> dni od dnia przesłania niniejszego zawiadomienia o wyborze najkorzystniejszej oferty</w:t>
      </w:r>
      <w:r w:rsidR="005066A5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1E0FFD" w:rsidP="00AD5B8D">
      <w:pPr>
        <w:spacing w:line="360" w:lineRule="auto"/>
        <w:jc w:val="both"/>
        <w:rPr>
          <w:bCs/>
        </w:rPr>
      </w:pPr>
      <w:r w:rsidRPr="001E0FFD">
        <w:rPr>
          <w:b/>
          <w:bCs/>
        </w:rPr>
        <w:t xml:space="preserve">Umowa </w:t>
      </w:r>
      <w:r w:rsidRPr="001E0FFD">
        <w:rPr>
          <w:bCs/>
        </w:rPr>
        <w:t xml:space="preserve">w przedmiotowej sprawie zostanie podpisana w </w:t>
      </w:r>
      <w:r>
        <w:rPr>
          <w:bCs/>
        </w:rPr>
        <w:t xml:space="preserve">siedzibie Zamawiającego w dniu </w:t>
      </w:r>
      <w:r w:rsidRPr="001E0FFD">
        <w:rPr>
          <w:b/>
          <w:bCs/>
        </w:rPr>
        <w:t>13.11.2012r.</w:t>
      </w:r>
      <w:r w:rsidRPr="001E0FFD">
        <w:rPr>
          <w:bCs/>
        </w:rPr>
        <w:t xml:space="preserve"> 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74329" w:rsidRPr="00D74329" w:rsidRDefault="00D74329" w:rsidP="00D74329">
      <w:pPr>
        <w:tabs>
          <w:tab w:val="left" w:pos="8820"/>
        </w:tabs>
        <w:spacing w:before="120" w:after="120"/>
        <w:ind w:left="4678"/>
        <w:jc w:val="center"/>
      </w:pPr>
      <w:r w:rsidRPr="00D74329">
        <w:t xml:space="preserve">Kanclerz </w:t>
      </w:r>
    </w:p>
    <w:p w:rsidR="00D74329" w:rsidRPr="00D74329" w:rsidRDefault="00D74329" w:rsidP="00D74329">
      <w:pPr>
        <w:tabs>
          <w:tab w:val="left" w:pos="8820"/>
        </w:tabs>
        <w:spacing w:before="120" w:after="120"/>
        <w:ind w:left="4678"/>
        <w:jc w:val="center"/>
      </w:pPr>
      <w:r w:rsidRPr="00D74329">
        <w:t>Politechniki Częstochowskiej</w:t>
      </w:r>
    </w:p>
    <w:p w:rsidR="00AD5B8D" w:rsidRPr="00D74329" w:rsidRDefault="00D74329" w:rsidP="00D74329">
      <w:pPr>
        <w:tabs>
          <w:tab w:val="left" w:pos="8820"/>
        </w:tabs>
        <w:spacing w:before="120" w:after="120"/>
        <w:ind w:left="4678"/>
        <w:jc w:val="center"/>
      </w:pPr>
      <w:r w:rsidRPr="00D74329">
        <w:t>Mgr inż. Katarzyna Pikuła</w:t>
      </w:r>
    </w:p>
    <w:p w:rsidR="00D74329" w:rsidRDefault="00D74329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D74329" w:rsidSect="007478A0">
      <w:headerReference w:type="default" r:id="rId7"/>
      <w:footerReference w:type="default" r:id="rId8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A86" w:rsidRDefault="00EE2A86">
      <w:r>
        <w:separator/>
      </w:r>
    </w:p>
  </w:endnote>
  <w:endnote w:type="continuationSeparator" w:id="0">
    <w:p w:rsidR="00EE2A86" w:rsidRDefault="00EE2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478A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78A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A86" w:rsidRDefault="00EE2A86">
      <w:r>
        <w:separator/>
      </w:r>
    </w:p>
  </w:footnote>
  <w:footnote w:type="continuationSeparator" w:id="0">
    <w:p w:rsidR="00EE2A86" w:rsidRDefault="00EE2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7478A0" w:rsidRPr="007478A0" w:rsidTr="00C00378">
      <w:tc>
        <w:tcPr>
          <w:tcW w:w="3070" w:type="dxa"/>
          <w:vAlign w:val="center"/>
        </w:tcPr>
        <w:p w:rsidR="007478A0" w:rsidRPr="007478A0" w:rsidRDefault="007478A0" w:rsidP="007478A0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7E9304FA" wp14:editId="6932ECAB">
                <wp:extent cx="1105535" cy="499745"/>
                <wp:effectExtent l="0" t="0" r="0" b="0"/>
                <wp:docPr id="2" name="Obraz 2" descr="C:\Documents and Settings\rs\Pulpit\INNOWACYJNA_GOSPODAR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C:\Documents and Settings\rs\Pulpit\INNOWACYJNA_GOSPODAR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7478A0" w:rsidRPr="007478A0" w:rsidRDefault="007478A0" w:rsidP="007478A0">
          <w:pPr>
            <w:jc w:val="center"/>
            <w:rPr>
              <w:rFonts w:ascii="Tahoma" w:hAnsi="Tahoma" w:cs="Tahoma"/>
            </w:rPr>
          </w:pPr>
          <w:r w:rsidRPr="007478A0"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414220049" r:id="rId3"/>
            </w:object>
          </w:r>
        </w:p>
      </w:tc>
      <w:tc>
        <w:tcPr>
          <w:tcW w:w="3071" w:type="dxa"/>
          <w:vAlign w:val="center"/>
        </w:tcPr>
        <w:p w:rsidR="007478A0" w:rsidRPr="007478A0" w:rsidRDefault="007478A0" w:rsidP="007478A0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61AE5414" wp14:editId="77DC7C0C">
                <wp:extent cx="1297305" cy="446405"/>
                <wp:effectExtent l="0" t="0" r="0" b="0"/>
                <wp:docPr id="1" name="Obraz 1" descr="C:\Documents and Settings\rs\Pulpit\Nowy obraz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C:\Documents and Settings\rs\Pulpit\Nowy obraz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478A0" w:rsidRPr="007478A0" w:rsidTr="00C00378">
      <w:trPr>
        <w:trHeight w:val="647"/>
      </w:trPr>
      <w:tc>
        <w:tcPr>
          <w:tcW w:w="9212" w:type="dxa"/>
          <w:gridSpan w:val="3"/>
          <w:vAlign w:val="center"/>
        </w:tcPr>
        <w:p w:rsidR="007478A0" w:rsidRPr="007478A0" w:rsidRDefault="007478A0" w:rsidP="007478A0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478A0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7478A0" w:rsidRPr="007478A0" w:rsidRDefault="007478A0" w:rsidP="007478A0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478A0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7478A0" w:rsidRPr="007478A0" w:rsidRDefault="007478A0" w:rsidP="007478A0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7478A0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5066A5" w:rsidRDefault="005066A5" w:rsidP="00747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DB9"/>
    <w:rsid w:val="00034F15"/>
    <w:rsid w:val="000B6515"/>
    <w:rsid w:val="000D1E6C"/>
    <w:rsid w:val="000D6259"/>
    <w:rsid w:val="001E0FFD"/>
    <w:rsid w:val="001F67FA"/>
    <w:rsid w:val="002371E6"/>
    <w:rsid w:val="00251690"/>
    <w:rsid w:val="002F587A"/>
    <w:rsid w:val="0033076C"/>
    <w:rsid w:val="003C27EC"/>
    <w:rsid w:val="00456DB9"/>
    <w:rsid w:val="004B5777"/>
    <w:rsid w:val="005066A5"/>
    <w:rsid w:val="005652D5"/>
    <w:rsid w:val="005811DF"/>
    <w:rsid w:val="00596F83"/>
    <w:rsid w:val="0060301B"/>
    <w:rsid w:val="00654E82"/>
    <w:rsid w:val="0068637A"/>
    <w:rsid w:val="006B7962"/>
    <w:rsid w:val="006F0507"/>
    <w:rsid w:val="007478A0"/>
    <w:rsid w:val="007E5104"/>
    <w:rsid w:val="007E7D8F"/>
    <w:rsid w:val="008017B6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C72483"/>
    <w:rsid w:val="00D26C67"/>
    <w:rsid w:val="00D5181E"/>
    <w:rsid w:val="00D74329"/>
    <w:rsid w:val="00E05A7A"/>
    <w:rsid w:val="00E4520D"/>
    <w:rsid w:val="00EB4311"/>
    <w:rsid w:val="00EE2A8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47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7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478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7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2012-11-09T08:22:00Z</cp:lastPrinted>
  <dcterms:created xsi:type="dcterms:W3CDTF">2012-11-09T12:17:00Z</dcterms:created>
  <dcterms:modified xsi:type="dcterms:W3CDTF">2012-11-12T09:08:00Z</dcterms:modified>
</cp:coreProperties>
</file>