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510A48" w:rsidRPr="00510A48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510A48" w:rsidRPr="00510A48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510A48" w:rsidRPr="00510A48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510A48" w:rsidRPr="00510A48">
        <w:rPr>
          <w:rFonts w:ascii="Tahoma" w:hAnsi="Tahoma" w:cs="Tahoma"/>
          <w:b/>
          <w:sz w:val="20"/>
        </w:rPr>
        <w:t>ZP/DK-31/12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293" w:rsidRDefault="00D90293">
      <w:r>
        <w:separator/>
      </w:r>
    </w:p>
  </w:endnote>
  <w:endnote w:type="continuationSeparator" w:id="0">
    <w:p w:rsidR="00D90293" w:rsidRDefault="00D90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0A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0A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02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293" w:rsidRDefault="00D90293">
      <w:r>
        <w:separator/>
      </w:r>
    </w:p>
  </w:footnote>
  <w:footnote w:type="continuationSeparator" w:id="0">
    <w:p w:rsidR="00D90293" w:rsidRDefault="00D902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48" w:rsidRDefault="00510A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48" w:rsidRDefault="00510A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48" w:rsidRDefault="00510A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293"/>
    <w:rsid w:val="000A5EC4"/>
    <w:rsid w:val="00212828"/>
    <w:rsid w:val="00271E63"/>
    <w:rsid w:val="00280712"/>
    <w:rsid w:val="002A7C88"/>
    <w:rsid w:val="004B4F3F"/>
    <w:rsid w:val="004D3908"/>
    <w:rsid w:val="004F2D10"/>
    <w:rsid w:val="00510A48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9029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2012-10-17T12:26:00Z</dcterms:created>
  <dcterms:modified xsi:type="dcterms:W3CDTF">2012-10-17T12:26:00Z</dcterms:modified>
</cp:coreProperties>
</file>