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4032A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="004032AA">
        <w:rPr>
          <w:rFonts w:ascii="Tahoma" w:hAnsi="Tahoma" w:cs="Tahoma"/>
          <w:sz w:val="18"/>
          <w:szCs w:val="18"/>
        </w:rPr>
        <w:t>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>Tel/</w:t>
      </w:r>
      <w:proofErr w:type="spellStart"/>
      <w:r w:rsidRPr="00036A09">
        <w:rPr>
          <w:rFonts w:ascii="Tahoma" w:hAnsi="Tahoma" w:cs="Tahoma"/>
          <w:b w:val="0"/>
          <w:sz w:val="18"/>
          <w:szCs w:val="18"/>
        </w:rPr>
        <w:t>fax</w:t>
      </w:r>
      <w:proofErr w:type="spellEnd"/>
      <w:r w:rsidRPr="00036A09">
        <w:rPr>
          <w:rFonts w:ascii="Tahoma" w:hAnsi="Tahoma" w:cs="Tahoma"/>
          <w:b w:val="0"/>
          <w:sz w:val="18"/>
          <w:szCs w:val="18"/>
        </w:rPr>
        <w:t>………………………</w:t>
      </w:r>
      <w:r w:rsidR="004032AA">
        <w:rPr>
          <w:rFonts w:ascii="Tahoma" w:hAnsi="Tahoma" w:cs="Tahoma"/>
          <w:b w:val="0"/>
          <w:sz w:val="18"/>
          <w:szCs w:val="18"/>
        </w:rPr>
        <w:t>…………</w:t>
      </w:r>
      <w:r w:rsidRPr="00036A09">
        <w:rPr>
          <w:rFonts w:ascii="Tahoma" w:hAnsi="Tahoma" w:cs="Tahoma"/>
          <w:b w:val="0"/>
          <w:sz w:val="18"/>
          <w:szCs w:val="18"/>
        </w:rPr>
        <w:t xml:space="preserve">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</w:t>
      </w:r>
      <w:r w:rsidR="004032AA">
        <w:rPr>
          <w:rFonts w:ascii="Tahoma" w:hAnsi="Tahoma" w:cs="Tahoma"/>
          <w:b w:val="0"/>
          <w:sz w:val="18"/>
          <w:szCs w:val="18"/>
        </w:rPr>
        <w:t>…………</w:t>
      </w:r>
      <w:r w:rsidRPr="00036A09">
        <w:rPr>
          <w:rFonts w:ascii="Tahoma" w:hAnsi="Tahoma" w:cs="Tahoma"/>
          <w:b w:val="0"/>
          <w:sz w:val="18"/>
          <w:szCs w:val="18"/>
        </w:rPr>
        <w:t>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0E358E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0E358E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0E358E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0E358E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0E358E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0E358E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0E358E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0E358E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0E358E" w:rsidRPr="000E358E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0E358E" w:rsidRPr="000E358E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0E358E" w:rsidRPr="000E358E">
        <w:rPr>
          <w:rFonts w:ascii="Tahoma" w:hAnsi="Tahoma" w:cs="Tahoma"/>
          <w:b/>
          <w:sz w:val="18"/>
          <w:szCs w:val="18"/>
        </w:rPr>
        <w:t>ZP/DK-30/12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0E358E" w:rsidRPr="00036A09" w:rsidTr="00303872"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E358E">
              <w:rPr>
                <w:rFonts w:ascii="Tahoma" w:hAnsi="Tahoma" w:cs="Tahoma"/>
                <w:sz w:val="18"/>
                <w:szCs w:val="18"/>
              </w:rPr>
              <w:t>Komputer przenośny 17.3" dla Instytutu Mechaniki i Podstaw Konstrukcji Maszyn</w:t>
            </w:r>
          </w:p>
          <w:p w:rsidR="000E358E" w:rsidRPr="004032AA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E358E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0E358E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032AA" w:rsidRPr="004032AA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4032AA" w:rsidRPr="00036A09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0E358E" w:rsidRPr="00036A09" w:rsidTr="00303872"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E358E">
              <w:rPr>
                <w:rFonts w:ascii="Tahoma" w:hAnsi="Tahoma" w:cs="Tahoma"/>
                <w:sz w:val="18"/>
                <w:szCs w:val="18"/>
              </w:rPr>
              <w:t>Pamięć USB (</w:t>
            </w:r>
            <w:proofErr w:type="spellStart"/>
            <w:r w:rsidRPr="000E358E">
              <w:rPr>
                <w:rFonts w:ascii="Tahoma" w:hAnsi="Tahoma" w:cs="Tahoma"/>
                <w:sz w:val="18"/>
                <w:szCs w:val="18"/>
              </w:rPr>
              <w:t>pendrive</w:t>
            </w:r>
            <w:proofErr w:type="spellEnd"/>
            <w:r w:rsidRPr="000E358E">
              <w:rPr>
                <w:rFonts w:ascii="Tahoma" w:hAnsi="Tahoma" w:cs="Tahoma"/>
                <w:sz w:val="18"/>
                <w:szCs w:val="18"/>
              </w:rPr>
              <w:t>) 64 GB - 4 szt. dla Instytutu Mechaniki i Podstaw Konstrukcji Maszyn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E358E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0E358E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032AA" w:rsidRPr="004032AA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4032AA" w:rsidRPr="00036A09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0E358E" w:rsidRPr="00036A09" w:rsidTr="00303872"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E358E">
              <w:rPr>
                <w:rFonts w:ascii="Tahoma" w:hAnsi="Tahoma" w:cs="Tahoma"/>
                <w:sz w:val="18"/>
                <w:szCs w:val="18"/>
              </w:rPr>
              <w:t>Drukarka dla Katedry Odlewnictwa Wydziału Inżynierii Procesowej, Materiałowej i Fizyki Stosowanej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E358E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E358E" w:rsidRPr="004032AA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0E358E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032AA" w:rsidRPr="004032AA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4032AA" w:rsidRPr="00036A09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0E358E" w:rsidRPr="00036A09" w:rsidTr="00303872"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E358E">
              <w:rPr>
                <w:rFonts w:ascii="Tahoma" w:hAnsi="Tahoma" w:cs="Tahoma"/>
                <w:sz w:val="18"/>
                <w:szCs w:val="18"/>
              </w:rPr>
              <w:t>Dwa dyski twarde zewnętrzne USB 1TB dla Instytutu Mechaniki i Podstaw Konstrukcji Maszyn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E358E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0E358E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032AA" w:rsidRPr="004032AA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4032AA" w:rsidRPr="00036A09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0E358E" w:rsidRPr="00036A09" w:rsidTr="00303872"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E358E">
              <w:rPr>
                <w:rFonts w:ascii="Tahoma" w:hAnsi="Tahoma" w:cs="Tahoma"/>
                <w:sz w:val="18"/>
                <w:szCs w:val="18"/>
              </w:rPr>
              <w:t>Komputer przenośny dla Instytutu Informatyki Teoretycznej i Stosowanej</w:t>
            </w:r>
          </w:p>
          <w:p w:rsidR="000E358E" w:rsidRPr="004032AA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E358E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0E358E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032AA" w:rsidRPr="004032AA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4032AA" w:rsidRPr="00036A09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0E358E" w:rsidRPr="00036A09" w:rsidTr="00303872"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E358E">
              <w:rPr>
                <w:rFonts w:ascii="Tahoma" w:hAnsi="Tahoma" w:cs="Tahoma"/>
                <w:sz w:val="18"/>
                <w:szCs w:val="18"/>
              </w:rPr>
              <w:t>Dwuprocesorowa stacja robocza z monitorem LCD dla Instytutu Mechaniki i Podstaw Konstrukcji Maszyn</w:t>
            </w:r>
          </w:p>
          <w:p w:rsidR="000E358E" w:rsidRPr="004032AA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E358E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E358E" w:rsidRPr="004032AA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0E358E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032AA" w:rsidRPr="004032AA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4032AA" w:rsidRPr="00036A09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0E358E" w:rsidRPr="00036A09" w:rsidTr="00303872"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proofErr w:type="spellStart"/>
            <w:r w:rsidRPr="000E358E">
              <w:rPr>
                <w:rFonts w:ascii="Tahoma" w:hAnsi="Tahoma" w:cs="Tahoma"/>
                <w:sz w:val="18"/>
                <w:szCs w:val="18"/>
              </w:rPr>
              <w:t>Kaspersky</w:t>
            </w:r>
            <w:proofErr w:type="spellEnd"/>
            <w:r w:rsidRPr="000E358E">
              <w:rPr>
                <w:rFonts w:ascii="Tahoma" w:hAnsi="Tahoma" w:cs="Tahoma"/>
                <w:sz w:val="18"/>
                <w:szCs w:val="18"/>
              </w:rPr>
              <w:t xml:space="preserve"> Internet Security w aktualnej wersji - licencja na 2 lata dla 5 komputerów lub równoważny o tej samej funkcjonalności dla Działu Nauczania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E358E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0E358E" w:rsidRPr="004032AA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0E358E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032AA" w:rsidRPr="004032AA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4032AA" w:rsidRPr="00036A09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  <w:tr w:rsidR="000E358E" w:rsidRPr="00036A09" w:rsidTr="00303872"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0E358E">
              <w:rPr>
                <w:rFonts w:ascii="Tahoma" w:hAnsi="Tahoma" w:cs="Tahoma"/>
                <w:sz w:val="18"/>
                <w:szCs w:val="18"/>
              </w:rPr>
              <w:t>Zestaw komputerowy dla Instytutu Technologii Mechanicznych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0E358E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 natomiast wraz z należnym podatkiem VAT w wysokości ......%,</w:t>
            </w:r>
          </w:p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4032AA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0E358E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4032AA" w:rsidRPr="004032AA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4032AA" w:rsidRPr="00036A09" w:rsidRDefault="004032AA" w:rsidP="004032A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032AA"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0E358E" w:rsidRPr="00036A09" w:rsidTr="00303872">
        <w:trPr>
          <w:jc w:val="center"/>
        </w:trPr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E358E" w:rsidRPr="00036A09" w:rsidTr="00303872">
        <w:trPr>
          <w:jc w:val="center"/>
        </w:trPr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E358E" w:rsidRPr="00036A09" w:rsidTr="00303872">
        <w:trPr>
          <w:jc w:val="center"/>
        </w:trPr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E358E" w:rsidRPr="00036A09" w:rsidTr="00303872">
        <w:trPr>
          <w:jc w:val="center"/>
        </w:trPr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E358E" w:rsidRPr="00036A09" w:rsidTr="00303872">
        <w:trPr>
          <w:jc w:val="center"/>
        </w:trPr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E358E" w:rsidRPr="00036A09" w:rsidTr="00303872">
        <w:trPr>
          <w:jc w:val="center"/>
        </w:trPr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E358E" w:rsidRPr="00036A09" w:rsidTr="00303872">
        <w:trPr>
          <w:jc w:val="center"/>
        </w:trPr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E358E" w:rsidRPr="00036A09" w:rsidTr="00303872">
        <w:trPr>
          <w:jc w:val="center"/>
        </w:trPr>
        <w:tc>
          <w:tcPr>
            <w:tcW w:w="1134" w:type="dxa"/>
          </w:tcPr>
          <w:p w:rsidR="000E358E" w:rsidRPr="00036A09" w:rsidRDefault="000E358E" w:rsidP="0030387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0E358E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0E358E" w:rsidRPr="00036A09" w:rsidRDefault="000E358E" w:rsidP="00303872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977" w:rsidRDefault="00A76977">
      <w:r>
        <w:separator/>
      </w:r>
    </w:p>
  </w:endnote>
  <w:endnote w:type="continuationSeparator" w:id="0">
    <w:p w:rsidR="00A76977" w:rsidRDefault="00A76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58E" w:rsidRDefault="000E358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032AA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58E" w:rsidRDefault="000E35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977" w:rsidRDefault="00A76977">
      <w:r>
        <w:separator/>
      </w:r>
    </w:p>
  </w:footnote>
  <w:footnote w:type="continuationSeparator" w:id="0">
    <w:p w:rsidR="00A76977" w:rsidRDefault="00A76977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58E" w:rsidRDefault="000E35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58E" w:rsidRDefault="000E35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58E" w:rsidRDefault="000E35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358E"/>
    <w:rsid w:val="00036A09"/>
    <w:rsid w:val="000E358E"/>
    <w:rsid w:val="000F18FA"/>
    <w:rsid w:val="00301A06"/>
    <w:rsid w:val="00306360"/>
    <w:rsid w:val="00354AC4"/>
    <w:rsid w:val="004032AA"/>
    <w:rsid w:val="004569FD"/>
    <w:rsid w:val="00475250"/>
    <w:rsid w:val="00637863"/>
    <w:rsid w:val="006703E0"/>
    <w:rsid w:val="00703495"/>
    <w:rsid w:val="00733F44"/>
    <w:rsid w:val="00974624"/>
    <w:rsid w:val="00A76977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182CD-7FCF-490E-8F9E-2759C62E6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603</Words>
  <Characters>5644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2012-10-15T11:36:00Z</dcterms:created>
  <dcterms:modified xsi:type="dcterms:W3CDTF">2012-10-15T11:36:00Z</dcterms:modified>
</cp:coreProperties>
</file>