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171AD9" w:rsidRPr="00171AD9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171AD9" w:rsidRPr="00171AD9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171AD9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171AD9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171AD9">
        <w:rPr>
          <w:rFonts w:ascii="Tahoma" w:hAnsi="Tahoma" w:cs="Tahoma"/>
          <w:b/>
          <w:sz w:val="20"/>
        </w:rPr>
        <w:t>ZP/DK-30/12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8CC" w:rsidRDefault="007058CC">
      <w:r>
        <w:separator/>
      </w:r>
    </w:p>
  </w:endnote>
  <w:endnote w:type="continuationSeparator" w:id="0">
    <w:p w:rsidR="007058CC" w:rsidRDefault="007058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4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8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8CC" w:rsidRDefault="007058CC">
      <w:r>
        <w:separator/>
      </w:r>
    </w:p>
  </w:footnote>
  <w:footnote w:type="continuationSeparator" w:id="0">
    <w:p w:rsidR="007058CC" w:rsidRDefault="007058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D9" w:rsidRDefault="00171A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D9" w:rsidRDefault="00171A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D9" w:rsidRDefault="00171A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AD9"/>
    <w:rsid w:val="000224E5"/>
    <w:rsid w:val="00066607"/>
    <w:rsid w:val="00171AD9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058CC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D42D7"/>
    <w:rsid w:val="00E26247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2012-10-15T11:30:00Z</dcterms:created>
  <dcterms:modified xsi:type="dcterms:W3CDTF">2012-10-15T11:30:00Z</dcterms:modified>
</cp:coreProperties>
</file>