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AC6516" w:rsidRPr="00AC6516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AC6516" w:rsidRPr="00AC6516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AC6516" w:rsidRPr="00AC6516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AC6516" w:rsidRPr="00AC6516">
        <w:rPr>
          <w:rFonts w:ascii="Tahoma" w:hAnsi="Tahoma" w:cs="Tahoma"/>
          <w:b/>
          <w:sz w:val="20"/>
        </w:rPr>
        <w:t>ZP/DK-27/12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68D" w:rsidRDefault="008E768D">
      <w:r>
        <w:separator/>
      </w:r>
    </w:p>
  </w:endnote>
  <w:endnote w:type="continuationSeparator" w:id="0">
    <w:p w:rsidR="008E768D" w:rsidRDefault="008E7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65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65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76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68D" w:rsidRDefault="008E768D">
      <w:r>
        <w:separator/>
      </w:r>
    </w:p>
  </w:footnote>
  <w:footnote w:type="continuationSeparator" w:id="0">
    <w:p w:rsidR="008E768D" w:rsidRDefault="008E76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516" w:rsidRDefault="00AC65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516" w:rsidRDefault="00AC65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516" w:rsidRDefault="00AC65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768D"/>
    <w:rsid w:val="000224E5"/>
    <w:rsid w:val="00066607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8E768D"/>
    <w:rsid w:val="009904CA"/>
    <w:rsid w:val="00AC6516"/>
    <w:rsid w:val="00AD1268"/>
    <w:rsid w:val="00B37D7A"/>
    <w:rsid w:val="00B52793"/>
    <w:rsid w:val="00BF2504"/>
    <w:rsid w:val="00C17AA6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1601-01-01T00:00:00Z</cp:lastPrinted>
  <dcterms:created xsi:type="dcterms:W3CDTF">2012-10-10T12:03:00Z</dcterms:created>
  <dcterms:modified xsi:type="dcterms:W3CDTF">2012-10-10T12:03:00Z</dcterms:modified>
</cp:coreProperties>
</file>