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EA7686" w:rsidRPr="00EA7686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EA7686" w:rsidRPr="00EA7686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EA7686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EA7686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EA7686">
        <w:rPr>
          <w:rFonts w:ascii="Tahoma" w:hAnsi="Tahoma" w:cs="Tahoma"/>
          <w:b/>
          <w:sz w:val="18"/>
          <w:szCs w:val="18"/>
        </w:rPr>
        <w:t>ZP/DK-27/12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DED" w:rsidRDefault="00E12DED">
      <w:r>
        <w:separator/>
      </w:r>
    </w:p>
  </w:endnote>
  <w:endnote w:type="continuationSeparator" w:id="0">
    <w:p w:rsidR="00E12DED" w:rsidRDefault="00E1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EA7686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EA7686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86" w:rsidRDefault="00EA76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DED" w:rsidRDefault="00E12DED">
      <w:r>
        <w:separator/>
      </w:r>
    </w:p>
  </w:footnote>
  <w:footnote w:type="continuationSeparator" w:id="0">
    <w:p w:rsidR="00E12DED" w:rsidRDefault="00E12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86" w:rsidRDefault="00EA7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86" w:rsidRDefault="00EA7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86" w:rsidRDefault="00EA76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DED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12DED"/>
    <w:rsid w:val="00EA7686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2012-10-10T12:02:00Z</dcterms:created>
  <dcterms:modified xsi:type="dcterms:W3CDTF">2012-10-10T12:02:00Z</dcterms:modified>
</cp:coreProperties>
</file>