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841257" w:rsidRPr="00841257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841257" w:rsidRPr="00841257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841257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841257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841257">
        <w:rPr>
          <w:rFonts w:ascii="Tahoma" w:hAnsi="Tahoma" w:cs="Tahoma"/>
          <w:b/>
          <w:sz w:val="18"/>
          <w:szCs w:val="18"/>
        </w:rPr>
        <w:t>ZP/DK-26/12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1F6" w:rsidRDefault="007801F6">
      <w:r>
        <w:separator/>
      </w:r>
    </w:p>
  </w:endnote>
  <w:endnote w:type="continuationSeparator" w:id="0">
    <w:p w:rsidR="007801F6" w:rsidRDefault="00780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841257">
      <w:rPr>
        <w:rStyle w:val="Numerstrony"/>
        <w:rFonts w:ascii="Tahoma" w:hAnsi="Tahoma" w:cs="Tahoma"/>
        <w:noProof/>
        <w:sz w:val="16"/>
        <w:szCs w:val="16"/>
      </w:rPr>
      <w:t>1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841257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257" w:rsidRDefault="008412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1F6" w:rsidRDefault="007801F6">
      <w:r>
        <w:separator/>
      </w:r>
    </w:p>
  </w:footnote>
  <w:footnote w:type="continuationSeparator" w:id="0">
    <w:p w:rsidR="007801F6" w:rsidRDefault="007801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257" w:rsidRDefault="0084125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257" w:rsidRDefault="0084125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257" w:rsidRDefault="008412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1257"/>
    <w:rsid w:val="00111985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7801F6"/>
    <w:rsid w:val="00841257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2010-01-07T08:39:00Z</cp:lastPrinted>
  <dcterms:created xsi:type="dcterms:W3CDTF">2012-10-03T10:05:00Z</dcterms:created>
  <dcterms:modified xsi:type="dcterms:W3CDTF">2012-10-03T10:05:00Z</dcterms:modified>
</cp:coreProperties>
</file>