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977266" w:rsidRPr="00977266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977266" w:rsidRPr="00977266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977266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977266">
        <w:rPr>
          <w:rFonts w:ascii="Tahoma" w:hAnsi="Tahoma" w:cs="Tahoma"/>
          <w:b/>
          <w:sz w:val="18"/>
          <w:szCs w:val="18"/>
        </w:rPr>
        <w:t>Dostawa serwera, firewalla i urządzeń sieciowych dla Wydziału Inżynierii Środowiska i Biotechnologii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977266">
        <w:rPr>
          <w:rFonts w:ascii="Tahoma" w:hAnsi="Tahoma" w:cs="Tahoma"/>
          <w:b/>
          <w:sz w:val="18"/>
          <w:szCs w:val="18"/>
        </w:rPr>
        <w:t>ZP/DK-28/12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DCC" w:rsidRDefault="00995DCC">
      <w:r>
        <w:separator/>
      </w:r>
    </w:p>
  </w:endnote>
  <w:endnote w:type="continuationSeparator" w:id="0">
    <w:p w:rsidR="00995DCC" w:rsidRDefault="0099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977266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977266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266" w:rsidRDefault="009772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DCC" w:rsidRDefault="00995DCC">
      <w:r>
        <w:separator/>
      </w:r>
    </w:p>
  </w:footnote>
  <w:footnote w:type="continuationSeparator" w:id="0">
    <w:p w:rsidR="00995DCC" w:rsidRDefault="00995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266" w:rsidRDefault="009772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266" w:rsidRDefault="009772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266" w:rsidRDefault="009772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DCC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77266"/>
    <w:rsid w:val="00995DCC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2</cp:revision>
  <cp:lastPrinted>2010-01-07T08:39:00Z</cp:lastPrinted>
  <dcterms:created xsi:type="dcterms:W3CDTF">2012-10-08T08:21:00Z</dcterms:created>
  <dcterms:modified xsi:type="dcterms:W3CDTF">2012-10-08T08:21:00Z</dcterms:modified>
</cp:coreProperties>
</file>