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232CC4" w:rsidRPr="00232CC4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232CC4" w:rsidRPr="00232CC4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232CC4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232CC4">
        <w:rPr>
          <w:rFonts w:ascii="Tahoma" w:hAnsi="Tahoma" w:cs="Tahoma"/>
          <w:b/>
          <w:sz w:val="18"/>
          <w:szCs w:val="18"/>
        </w:rPr>
        <w:t>Remont korytarzy na V piętrze pawilonu "B" Wydziału Inżynierii Procesowej, Materiałowej i Fizyki Stosowanej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232CC4">
        <w:rPr>
          <w:rFonts w:ascii="Tahoma" w:hAnsi="Tahoma" w:cs="Tahoma"/>
          <w:b/>
          <w:sz w:val="18"/>
          <w:szCs w:val="18"/>
        </w:rPr>
        <w:t>ZP/RB-08/12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89D" w:rsidRDefault="00EF389D">
      <w:r>
        <w:separator/>
      </w:r>
    </w:p>
  </w:endnote>
  <w:endnote w:type="continuationSeparator" w:id="0">
    <w:p w:rsidR="00EF389D" w:rsidRDefault="00EF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32CC4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32CC4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CC4" w:rsidRDefault="00232C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89D" w:rsidRDefault="00EF389D">
      <w:r>
        <w:separator/>
      </w:r>
    </w:p>
  </w:footnote>
  <w:footnote w:type="continuationSeparator" w:id="0">
    <w:p w:rsidR="00EF389D" w:rsidRDefault="00EF3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CC4" w:rsidRDefault="00232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CC4" w:rsidRDefault="00232C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CC4" w:rsidRDefault="00232C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89D"/>
    <w:rsid w:val="00111985"/>
    <w:rsid w:val="001614BA"/>
    <w:rsid w:val="00232CC4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EF389D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840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2012-09-25T08:19:00Z</dcterms:created>
  <dcterms:modified xsi:type="dcterms:W3CDTF">2012-09-25T08:19:00Z</dcterms:modified>
</cp:coreProperties>
</file>