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3F209A" w:rsidRPr="003F209A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3F209A" w:rsidRPr="003F209A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3F209A" w:rsidRPr="003F209A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3F209A" w:rsidRPr="003F209A">
        <w:rPr>
          <w:rFonts w:ascii="Tahoma" w:hAnsi="Tahoma" w:cs="Tahoma"/>
          <w:b/>
          <w:sz w:val="20"/>
        </w:rPr>
        <w:t>ZP/DK-23/12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ABA" w:rsidRDefault="00927ABA">
      <w:r>
        <w:separator/>
      </w:r>
    </w:p>
  </w:endnote>
  <w:endnote w:type="continuationSeparator" w:id="0">
    <w:p w:rsidR="00927ABA" w:rsidRDefault="00927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0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0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7A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ABA" w:rsidRDefault="00927ABA">
      <w:r>
        <w:separator/>
      </w:r>
    </w:p>
  </w:footnote>
  <w:footnote w:type="continuationSeparator" w:id="0">
    <w:p w:rsidR="00927ABA" w:rsidRDefault="00927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09A" w:rsidRDefault="003F20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09A" w:rsidRDefault="003F20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09A" w:rsidRDefault="003F20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ABA"/>
    <w:rsid w:val="000224E5"/>
    <w:rsid w:val="00066607"/>
    <w:rsid w:val="00256C4A"/>
    <w:rsid w:val="002A7C88"/>
    <w:rsid w:val="002B45BD"/>
    <w:rsid w:val="003F209A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27ABA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2012-09-07T10:29:00Z</dcterms:created>
  <dcterms:modified xsi:type="dcterms:W3CDTF">2012-09-07T10:29:00Z</dcterms:modified>
</cp:coreProperties>
</file>