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F053ED" w:rsidRPr="00F053ED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F053ED" w:rsidRPr="00F053ED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F053ED" w:rsidRPr="00F053ED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b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F053ED" w:rsidRPr="00F053ED">
        <w:rPr>
          <w:rFonts w:ascii="Tahoma" w:hAnsi="Tahoma" w:cs="Tahoma"/>
          <w:b/>
          <w:sz w:val="20"/>
        </w:rPr>
        <w:t xml:space="preserve">Przebudowa budynku Domu Studenta nr 2 "Bliźniak" </w:t>
      </w:r>
    </w:p>
    <w:p w:rsidR="00D23A0C" w:rsidRPr="009314CB" w:rsidRDefault="00F053ED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F053ED">
        <w:rPr>
          <w:rFonts w:ascii="Tahoma" w:hAnsi="Tahoma" w:cs="Tahoma"/>
          <w:b/>
          <w:sz w:val="20"/>
        </w:rPr>
        <w:t>z dostosowaniem do obowiązujących przepisów w zakresie ochrony przeciwpożarowej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F053ED">
        <w:rPr>
          <w:rFonts w:ascii="Tahoma" w:hAnsi="Tahoma" w:cs="Tahoma"/>
          <w:b/>
          <w:sz w:val="20"/>
        </w:rPr>
        <w:t>ZP/RB-07/12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B8B" w:rsidRDefault="00FD4B8B">
      <w:r>
        <w:separator/>
      </w:r>
    </w:p>
  </w:endnote>
  <w:endnote w:type="continuationSeparator" w:id="0">
    <w:p w:rsidR="00FD4B8B" w:rsidRDefault="00FD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4B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B8B" w:rsidRDefault="00FD4B8B">
      <w:r>
        <w:separator/>
      </w:r>
    </w:p>
  </w:footnote>
  <w:footnote w:type="continuationSeparator" w:id="0">
    <w:p w:rsidR="00FD4B8B" w:rsidRDefault="00FD4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ED" w:rsidRDefault="00F053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ED" w:rsidRDefault="00F053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3ED" w:rsidRDefault="00F053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B8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053ED"/>
    <w:rsid w:val="00FB5AFA"/>
    <w:rsid w:val="00FD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2012-09-13T07:21:00Z</dcterms:created>
  <dcterms:modified xsi:type="dcterms:W3CDTF">2012-09-13T07:21:00Z</dcterms:modified>
</cp:coreProperties>
</file>