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410AA2" w:rsidRPr="00410AA2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410AA2" w:rsidRPr="00410AA2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410AA2" w:rsidRPr="00410AA2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410AA2" w:rsidRPr="00410AA2">
        <w:rPr>
          <w:rFonts w:ascii="Tahoma" w:hAnsi="Tahoma" w:cs="Tahoma"/>
          <w:b/>
          <w:sz w:val="20"/>
        </w:rPr>
        <w:t>ZP/DK-24/12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8FC" w:rsidRDefault="00E178FC">
      <w:r>
        <w:separator/>
      </w:r>
    </w:p>
  </w:endnote>
  <w:endnote w:type="continuationSeparator" w:id="0">
    <w:p w:rsidR="00E178FC" w:rsidRDefault="00E1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0A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0A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78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8FC" w:rsidRDefault="00E178FC">
      <w:r>
        <w:separator/>
      </w:r>
    </w:p>
  </w:footnote>
  <w:footnote w:type="continuationSeparator" w:id="0">
    <w:p w:rsidR="00E178FC" w:rsidRDefault="00E17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AA2" w:rsidRDefault="00410A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AA2" w:rsidRDefault="00410A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AA2" w:rsidRDefault="00410A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8FC"/>
    <w:rsid w:val="000224E5"/>
    <w:rsid w:val="00066607"/>
    <w:rsid w:val="00256C4A"/>
    <w:rsid w:val="002A7C88"/>
    <w:rsid w:val="002B45BD"/>
    <w:rsid w:val="00410AA2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E178FC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2012-09-05T12:29:00Z</dcterms:created>
  <dcterms:modified xsi:type="dcterms:W3CDTF">2012-09-05T12:29:00Z</dcterms:modified>
</cp:coreProperties>
</file>