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3B144A" w:rsidRPr="003B144A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3B144A" w:rsidRPr="003B144A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3B144A" w:rsidRPr="003B144A">
        <w:rPr>
          <w:rFonts w:ascii="Tahoma" w:hAnsi="Tahoma" w:cs="Tahoma"/>
          <w:b/>
          <w:sz w:val="20"/>
        </w:rPr>
        <w:t>Przebudowa pomieszczenia teleinformatycznego MSK CzestMAN znajdującego się w budynku Wydziału IMPiFS Politechniki Częstochowskiej przy al. Armii Krajowej 19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3B144A" w:rsidRPr="003B144A">
        <w:rPr>
          <w:rFonts w:ascii="Tahoma" w:hAnsi="Tahoma" w:cs="Tahoma"/>
          <w:b/>
          <w:sz w:val="20"/>
        </w:rPr>
        <w:t>ZP/RB-05/12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49E" w:rsidRDefault="00C4349E">
      <w:r>
        <w:separator/>
      </w:r>
    </w:p>
  </w:endnote>
  <w:endnote w:type="continuationSeparator" w:id="0">
    <w:p w:rsidR="00C4349E" w:rsidRDefault="00C43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14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14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34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49E" w:rsidRDefault="00C4349E">
      <w:r>
        <w:separator/>
      </w:r>
    </w:p>
  </w:footnote>
  <w:footnote w:type="continuationSeparator" w:id="0">
    <w:p w:rsidR="00C4349E" w:rsidRDefault="00C43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4A" w:rsidRDefault="003B14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4A" w:rsidRDefault="003B14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4A" w:rsidRDefault="003B14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349E"/>
    <w:rsid w:val="000224E5"/>
    <w:rsid w:val="00066607"/>
    <w:rsid w:val="00256C4A"/>
    <w:rsid w:val="002A7C88"/>
    <w:rsid w:val="002B45BD"/>
    <w:rsid w:val="003B144A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4349E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2012-08-27T09:44:00Z</dcterms:created>
  <dcterms:modified xsi:type="dcterms:W3CDTF">2012-08-27T09:44:00Z</dcterms:modified>
</cp:coreProperties>
</file>