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C109FE">
        <w:rPr>
          <w:rFonts w:ascii="Tahoma" w:hAnsi="Tahoma" w:cs="Tahoma"/>
          <w:b w:val="0"/>
          <w:bCs/>
          <w:sz w:val="18"/>
          <w:szCs w:val="18"/>
        </w:rPr>
        <w:t>ogłoszenie o przetargu nieograniczonym na realizację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E8179E" w:rsidRPr="00E8179E">
        <w:rPr>
          <w:rFonts w:ascii="Tahoma" w:hAnsi="Tahoma" w:cs="Tahoma"/>
          <w:bCs/>
          <w:sz w:val="18"/>
          <w:szCs w:val="18"/>
        </w:rPr>
        <w:t>Prace remontowo - budowlane w Domu Studenta nr 7 "Herkules"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E8179E" w:rsidRPr="00E8179E">
        <w:rPr>
          <w:rFonts w:ascii="Tahoma" w:hAnsi="Tahoma" w:cs="Tahoma"/>
          <w:bCs/>
          <w:sz w:val="18"/>
          <w:szCs w:val="18"/>
        </w:rPr>
        <w:t>ZP/RB-06/12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109FE" w:rsidRPr="00C109FE" w:rsidRDefault="00C109FE" w:rsidP="00C109FE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netto</w:t>
      </w:r>
      <w:r w:rsidRPr="00C109FE">
        <w:rPr>
          <w:rFonts w:ascii="Tahoma" w:hAnsi="Tahoma" w:cs="Tahoma"/>
          <w:sz w:val="18"/>
          <w:szCs w:val="18"/>
        </w:rPr>
        <w:t xml:space="preserve"> :  ..........................................................  PLN</w:t>
      </w:r>
    </w:p>
    <w:p w:rsidR="00813C72" w:rsidRDefault="00C109FE" w:rsidP="00C109FE">
      <w:pPr>
        <w:pStyle w:val="Tekstpodstawowy2"/>
        <w:rPr>
          <w:rFonts w:ascii="Tahoma" w:hAnsi="Tahoma" w:cs="Tahoma"/>
          <w:sz w:val="18"/>
          <w:szCs w:val="18"/>
        </w:rPr>
      </w:pPr>
      <w:r w:rsidRPr="00C109FE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109FE" w:rsidRPr="00567913" w:rsidRDefault="00C109FE" w:rsidP="00C109FE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Zastosowana stawka podatku VAT……..%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E8179E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E8179E">
        <w:rPr>
          <w:rFonts w:ascii="Tahoma" w:hAnsi="Tahoma" w:cs="Tahoma"/>
          <w:sz w:val="18"/>
          <w:szCs w:val="18"/>
        </w:rPr>
        <w:t>5 000.00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0CA" w:rsidRDefault="001630CA">
      <w:r>
        <w:separator/>
      </w:r>
    </w:p>
  </w:endnote>
  <w:endnote w:type="continuationSeparator" w:id="0">
    <w:p w:rsidR="001630CA" w:rsidRDefault="0016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109F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109F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109F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109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09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0CA" w:rsidRDefault="001630CA">
      <w:r>
        <w:separator/>
      </w:r>
    </w:p>
  </w:footnote>
  <w:footnote w:type="continuationSeparator" w:id="0">
    <w:p w:rsidR="001630CA" w:rsidRDefault="00163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09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109F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09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0CA"/>
    <w:rsid w:val="001630CA"/>
    <w:rsid w:val="00813C72"/>
    <w:rsid w:val="00C109FE"/>
    <w:rsid w:val="00E02776"/>
    <w:rsid w:val="00E8179E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521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2012-08-28T08:41:00Z</dcterms:created>
  <dcterms:modified xsi:type="dcterms:W3CDTF">2012-08-28T08:41:00Z</dcterms:modified>
</cp:coreProperties>
</file>