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bookmarkStart w:id="0" w:name="_GoBack"/>
      <w:bookmarkEnd w:id="0"/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BF0FDE" w:rsidRPr="00BF0FDE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BF0FDE" w:rsidRPr="00BF0FDE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BF0FD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BF0FDE">
        <w:rPr>
          <w:rFonts w:ascii="Tahoma" w:hAnsi="Tahoma" w:cs="Tahoma"/>
          <w:b/>
          <w:sz w:val="18"/>
          <w:szCs w:val="18"/>
        </w:rPr>
        <w:t>Prace remontowo - budowlane w Domu Studenta nr 7 "Herkules" Politechniki Częstochowskiej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BF0FDE">
        <w:rPr>
          <w:rFonts w:ascii="Tahoma" w:hAnsi="Tahoma" w:cs="Tahoma"/>
          <w:b/>
          <w:sz w:val="18"/>
          <w:szCs w:val="18"/>
        </w:rPr>
        <w:t>ZP/RB-06/12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566C2B">
        <w:rPr>
          <w:rFonts w:ascii="Tahoma" w:hAnsi="Tahoma" w:cs="Tahoma"/>
          <w:sz w:val="18"/>
          <w:szCs w:val="18"/>
          <w:vertAlign w:val="superscript"/>
        </w:rPr>
        <w:t>d</w:t>
      </w:r>
      <w:r w:rsidRPr="00566C2B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2B0" w:rsidRDefault="005D12B0">
      <w:r>
        <w:separator/>
      </w:r>
    </w:p>
  </w:endnote>
  <w:endnote w:type="continuationSeparator" w:id="0">
    <w:p w:rsidR="005D12B0" w:rsidRDefault="005D1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BF0FDE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BF0FDE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FDE" w:rsidRDefault="00BF0F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2B0" w:rsidRDefault="005D12B0">
      <w:r>
        <w:separator/>
      </w:r>
    </w:p>
  </w:footnote>
  <w:footnote w:type="continuationSeparator" w:id="0">
    <w:p w:rsidR="005D12B0" w:rsidRDefault="005D12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FDE" w:rsidRDefault="00BF0F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FDE" w:rsidRDefault="00BF0F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FDE" w:rsidRDefault="00BF0F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2B0"/>
    <w:rsid w:val="00111985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A5013"/>
    <w:rsid w:val="005C3627"/>
    <w:rsid w:val="005D12B0"/>
    <w:rsid w:val="00664D2F"/>
    <w:rsid w:val="006B51E7"/>
    <w:rsid w:val="00736B31"/>
    <w:rsid w:val="00747C6F"/>
    <w:rsid w:val="00841ABE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E6092"/>
    <w:rsid w:val="00BF0FDE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833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2010-01-07T08:39:00Z</cp:lastPrinted>
  <dcterms:created xsi:type="dcterms:W3CDTF">2012-08-28T08:38:00Z</dcterms:created>
  <dcterms:modified xsi:type="dcterms:W3CDTF">2012-08-28T08:38:00Z</dcterms:modified>
</cp:coreProperties>
</file>